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14204C" w:rsidRPr="0014204C" w14:paraId="1AECEEC9" w14:textId="77777777" w:rsidTr="00A158B7">
        <w:trPr>
          <w:trHeight w:val="2112"/>
        </w:trPr>
        <w:tc>
          <w:tcPr>
            <w:tcW w:w="3662" w:type="dxa"/>
            <w:tcBorders>
              <w:bottom w:val="nil"/>
            </w:tcBorders>
          </w:tcPr>
          <w:p w14:paraId="380760EC" w14:textId="0928CA59" w:rsidR="003D1B71" w:rsidRPr="0014204C" w:rsidRDefault="0014204C" w:rsidP="003D1B71">
            <w:pPr>
              <w:pStyle w:val="Corpodetexto"/>
              <w:kinsoku w:val="0"/>
              <w:overflowPunct w:val="0"/>
              <w:ind w:left="-120"/>
              <w:rPr>
                <w:rFonts w:ascii="Times New Roman" w:hAnsi="Times New Roman" w:cs="Times New Roman"/>
                <w:b/>
                <w:bCs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pt-BR"/>
              </w:rPr>
              <w:drawing>
                <wp:inline distT="0" distB="0" distL="0" distR="0" wp14:anchorId="7CE76F7A" wp14:editId="6711514B">
                  <wp:extent cx="1882140" cy="1859280"/>
                  <wp:effectExtent l="0" t="0" r="3810" b="7620"/>
                  <wp:docPr id="104600503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00503" name="Imagem 104600503"/>
                          <pic:cNvPicPr/>
                        </pic:nvPicPr>
                        <pic:blipFill rotWithShape="1">
                          <a:blip r:embed="rId10"/>
                          <a:srcRect l="8041" t="3496" r="5594" b="11188"/>
                          <a:stretch/>
                        </pic:blipFill>
                        <pic:spPr bwMode="auto">
                          <a:xfrm>
                            <a:off x="0" y="0"/>
                            <a:ext cx="1882140" cy="185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tcBorders>
              <w:bottom w:val="nil"/>
            </w:tcBorders>
          </w:tcPr>
          <w:p w14:paraId="0E1E06CB" w14:textId="77777777" w:rsidR="003D1B71" w:rsidRPr="0014204C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b/>
                <w:bCs/>
                <w:lang w:val="pt-BR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0F7510B" w14:textId="113CB879" w:rsidR="003D1B71" w:rsidRPr="0014204C" w:rsidRDefault="0014204C" w:rsidP="00310F17">
            <w:pPr>
              <w:pStyle w:val="Ttulo"/>
              <w:rPr>
                <w:color w:val="auto"/>
                <w:lang w:val="pt-BR"/>
              </w:rPr>
            </w:pPr>
            <w:r w:rsidRPr="0014204C">
              <w:rPr>
                <w:color w:val="auto"/>
                <w:lang w:val="pt-BR"/>
              </w:rPr>
              <w:t xml:space="preserve">         </w:t>
            </w:r>
            <w:r>
              <w:rPr>
                <w:color w:val="auto"/>
                <w:lang w:val="pt-BR"/>
              </w:rPr>
              <w:t>CURRICULO CULTURAL</w:t>
            </w:r>
            <w:r w:rsidR="003D1B71" w:rsidRPr="0014204C">
              <w:rPr>
                <w:color w:val="auto"/>
                <w:lang w:val="pt-BR" w:bidi="pt-BR"/>
              </w:rPr>
              <w:br/>
            </w:r>
            <w:r w:rsidRPr="0014204C">
              <w:rPr>
                <w:color w:val="auto"/>
                <w:lang w:val="pt-BR"/>
              </w:rPr>
              <w:t xml:space="preserve">      </w:t>
            </w:r>
            <w:r w:rsidRPr="0014204C">
              <w:rPr>
                <w:color w:val="auto"/>
                <w:sz w:val="44"/>
                <w:szCs w:val="40"/>
                <w:lang w:val="pt-BR"/>
              </w:rPr>
              <w:t>DENILSON ALVES VALENTIM</w:t>
            </w:r>
          </w:p>
        </w:tc>
      </w:tr>
    </w:tbl>
    <w:p w14:paraId="56EA5671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4920D687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31D43B11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0D56C7FD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06048B2C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15B276B7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45EB4004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4086A6FD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38972C8A" w14:textId="69D9B832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TECNICO EM ADMINISTRAÇÃO</w:t>
      </w:r>
      <w:r>
        <w:rPr>
          <w:b/>
          <w:bCs/>
          <w:lang w:val="pt-BR"/>
        </w:rPr>
        <w:t xml:space="preserve"> E EM GESTÃO DE RECURSOS </w:t>
      </w:r>
      <w:proofErr w:type="gramStart"/>
      <w:r>
        <w:rPr>
          <w:b/>
          <w:bCs/>
          <w:lang w:val="pt-BR"/>
        </w:rPr>
        <w:t xml:space="preserve">HUMANOS, </w:t>
      </w:r>
      <w:r w:rsidRPr="0014204C">
        <w:rPr>
          <w:b/>
          <w:bCs/>
          <w:lang w:val="pt-BR"/>
        </w:rPr>
        <w:t xml:space="preserve"> ACAD</w:t>
      </w:r>
      <w:r>
        <w:rPr>
          <w:b/>
          <w:bCs/>
          <w:lang w:val="pt-BR"/>
        </w:rPr>
        <w:t>Ê</w:t>
      </w:r>
      <w:r w:rsidRPr="0014204C">
        <w:rPr>
          <w:b/>
          <w:bCs/>
          <w:lang w:val="pt-BR"/>
        </w:rPr>
        <w:t>MICO</w:t>
      </w:r>
      <w:proofErr w:type="gramEnd"/>
      <w:r w:rsidRPr="0014204C">
        <w:rPr>
          <w:b/>
          <w:bCs/>
          <w:lang w:val="pt-BR"/>
        </w:rPr>
        <w:t xml:space="preserve"> DO CURSO DE LICENCIATURA EM ARTES VISUAIS PELA UNIVERSIDADE ESTADUAL DO CEARÁ - UECE, PRODUTOR CULTURAL, RESIDENTE NO MUNICIPIO DE MERUOCA, E AMANTE DAS TRADIÇÕES POPULARES DE NOSSA CULTURA.</w:t>
      </w:r>
    </w:p>
    <w:p w14:paraId="1A946F25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4B789D15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COM EXPERIENCIA EM ATIVIDADES DE DANÇA, TEATRO, MONTAGEM DE ESPETÁCULOS, EXECUÇÃO E ELABORAÇÃO DE PROJETOS E ATUAÇÃO NA PRODUÇÃO ARTESANAL.</w:t>
      </w:r>
    </w:p>
    <w:p w14:paraId="6D2F02C5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MAQUEADOR ARTÍSTICO, TENDO REALIZADO DIVERSOS TRABALHOS JUNTO A GRUPOS DE TEATRO, DANÇA E EM CURTAS METRAGENS DA REGIÃO E REALIZAÇÃO DE OFICINAS DE MAQUIAGEM ARTÍSTICA NA REGIÃO E NO ANO DE 2018, REALIZOU UMA OFICINA DE MAQUIAGEM ARTÍSTICA NO ESTADO DO PARA PELO SESC- MARABÁ.</w:t>
      </w:r>
    </w:p>
    <w:p w14:paraId="3F8A3F18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INICIANTE NA FOTOGRAFIA PROFISSIONAL, TENDO REALIZADO COBERTURA FOTOGRÁFICAS DE PROJETOS CULTURAIS NA REGIÃO.</w:t>
      </w:r>
    </w:p>
    <w:p w14:paraId="35A35B8E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56FC1646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ATIVIDADES CULTURAIS EXERCIDAS:</w:t>
      </w:r>
    </w:p>
    <w:p w14:paraId="1FEF6468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2009- AGENTE DE LEITURA DO ESTADO DO CEARÁ DURANTE 02 ANOS;</w:t>
      </w:r>
    </w:p>
    <w:p w14:paraId="3DEBAF9D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15BCFEF7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PROFESSOR DE DANÇA E TEATRO NO PROJETO MAIS EDUCAÇÃO POR 03 ANOS NAS ESCOLAS DEPUTADO FRANCISCO MONTE E ROSINHA BASTOS SAMPAIO, AMBAS ESCOLAS PÚBLICAS DO MUNICÍPIO DE MERUOCA;</w:t>
      </w:r>
    </w:p>
    <w:p w14:paraId="0E8E16E9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7C119F90" w14:textId="38AD3BD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 xml:space="preserve">EXERCENDO POR 4 ANOS A FUNÇÃO DE AGENTE SOCIAL E MONITOR DOS PROJETOS PETI (PROGRAMA DE ERRADICAÇÃO DO TRABALHO INFANTIL), PROJOVEM E SERVIÇO DE FORTALECIMENTO DE VINCULOS, AMBOS PROJETOS DE INCLUSÃO E PROMOÇÃO SOCIAL, DA SECRETARIA DE AÇÃO E PROMOÇÃO SOCIAL DE </w:t>
      </w:r>
      <w:r w:rsidRPr="0014204C">
        <w:rPr>
          <w:b/>
          <w:bCs/>
          <w:lang w:val="pt-BR"/>
        </w:rPr>
        <w:t>MERUOCA;</w:t>
      </w:r>
    </w:p>
    <w:p w14:paraId="4B235CFC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26B30B30" w14:textId="7F699FFB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 xml:space="preserve">2015/2016 - ASSUMIU O CARGO DE CHEFE E DIRETOR DE DEPARTAMENTO DE CULTURA, NA PASTA DA SECRETARIA DE </w:t>
      </w:r>
      <w:r w:rsidRPr="0014204C">
        <w:rPr>
          <w:b/>
          <w:bCs/>
          <w:lang w:val="pt-BR"/>
        </w:rPr>
        <w:t>TURISMO, CULTURA</w:t>
      </w:r>
      <w:r w:rsidRPr="0014204C">
        <w:rPr>
          <w:b/>
          <w:bCs/>
          <w:lang w:val="pt-BR"/>
        </w:rPr>
        <w:t>, ESPORTE E JUVENTUDE DE MERUOCA;</w:t>
      </w:r>
    </w:p>
    <w:p w14:paraId="3DC0E989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2CCBEFFB" w14:textId="25FAA301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 xml:space="preserve">2017/2018- ASSUMIU O CARGO DE COORDENADOR DE CULTURA E TURISMO, NA SECRETARIA DE </w:t>
      </w:r>
      <w:r w:rsidRPr="0014204C">
        <w:rPr>
          <w:b/>
          <w:bCs/>
          <w:lang w:val="pt-BR"/>
        </w:rPr>
        <w:t>TURISMO, CULTURA</w:t>
      </w:r>
      <w:r w:rsidRPr="0014204C">
        <w:rPr>
          <w:b/>
          <w:bCs/>
          <w:lang w:val="pt-BR"/>
        </w:rPr>
        <w:t>, ESPORTE E JUVENTUDE DO MUNICÍPIO DE MERUOCA, ATUANDO PRINCIPALMENTE NA ELABORAÇÃO DE PROJETOS CULTURAIS E PRODUÇÃO DE ESPETÁCULOS CULTURAIS COM GRUPOS DO MUNICÍPIO.</w:t>
      </w:r>
    </w:p>
    <w:p w14:paraId="26C24767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0639FE62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DE 2012 Á 2018- 06 ANOS- ATUANDO COMO COREOGRAFO E PRODUTOR CULTURAL DO GRUPO AMOR JUNINO DA COMUNIDADE DA ZONA RURAL BOA VISTA FRECHEIRAS, LOCALIZADA NO MUNICÍPIO DE MERUOCA.</w:t>
      </w:r>
    </w:p>
    <w:p w14:paraId="79E09F69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3950669F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FACILITADOR DE OFICINAS DE PRODUÇÃO ARTESANAL E CULTURAL NAS ASSOCIAÇÕES COMUNITÁRIAS: CORAÇÃO DE MARIA (SANTO ELIAS) E SÃO JOSÉ (SITIO RECIFE) AMBAS DE SÍTIOS DE MERUOCA, PELOS PROJETOS: FAZENDO CARETAS (PROJETO APROVADO NO EDITAL CEARÁ DA PAIXÃO EM 2016), CARETAS EM PROCISSÃO; AS TODAS DO MESTRE JOÃO PAULO (PROJETO NATAL DE LUZ 2017) OFICINA DE MASCARAS E ADEREÇOS DE CARNAVAL -PROJETO MERUOCA DE MEL E FOLIA (EDITAL CARNAVAL DO CEARÁ 2017) OFICINA DE ADEREÇOS E FAIXAS ARTÍSTICAS NO PROJETO UM DRAMA DE NATAL (EDITAL NATAL DE LUZ 2018)</w:t>
      </w:r>
    </w:p>
    <w:p w14:paraId="5C7DB5C1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5DB29EB4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lastRenderedPageBreak/>
        <w:t>2018-FACILITADOR DA OFICINA DE MAQUIAGEM ARTÍSTICA PELO SESC DE MARABÁ/PÁ.</w:t>
      </w:r>
    </w:p>
    <w:p w14:paraId="287F4751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35DFC5CB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2016- PRODUTOR ARTÍSTICO DA I EDIÇÃO DO NATAL NA SERRA, COREOGRAFO E PRODUTOR CULTURAL DO ALTO DE NATAL: LUZ DA SERRA.</w:t>
      </w:r>
    </w:p>
    <w:p w14:paraId="64B3CEA4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610B57DF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2017- COORDENADOR ARTÍSTICO DO PROJETO CORDÃO UNIDOS DA MELHOR IDADE, VOLTADO PARA ATIVIDADES CULTURAIS NA MELHOR IDADE - 2017 E CONTEMPLADO NO EDITAL CARNAVAL DO CEARÁ 2017.</w:t>
      </w:r>
    </w:p>
    <w:p w14:paraId="0B36EE3E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555E6709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2017- MAQUIADOR ARTISTICO NO CURTA MAZELAS - De Augusto César</w:t>
      </w:r>
    </w:p>
    <w:p w14:paraId="21A3AC0C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1F0C11CB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 xml:space="preserve">2017- DIRETOR DE PRODUÇÃO DO DOCUMENTÁRIO </w:t>
      </w:r>
      <w:proofErr w:type="spellStart"/>
      <w:r w:rsidRPr="0014204C">
        <w:rPr>
          <w:b/>
          <w:bCs/>
          <w:lang w:val="pt-BR"/>
        </w:rPr>
        <w:t>lgbt</w:t>
      </w:r>
      <w:proofErr w:type="spellEnd"/>
      <w:r w:rsidRPr="0014204C">
        <w:rPr>
          <w:b/>
          <w:bCs/>
          <w:lang w:val="pt-BR"/>
        </w:rPr>
        <w:t xml:space="preserve"> "O PRISMA"- De Augusto César</w:t>
      </w:r>
    </w:p>
    <w:p w14:paraId="2D134C86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586B77DC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2017- FIGURINISTA E COREÓGRAFO DO PROJETO MARACATU FILHOS DE ZUMBI.</w:t>
      </w:r>
    </w:p>
    <w:p w14:paraId="2DE22231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57468186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COLABORADOR ARTÍSTICO NO PROJETO DE CARNAVAL; MERUOCA DE MEL E FOLIA - 2017</w:t>
      </w:r>
    </w:p>
    <w:p w14:paraId="46E3D5B5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2D8A6D67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PRODUTOR ARTÍSTICO DA XVI PAIXÃO DE CRISTO E ATUANDO COMO ATOR, ENCENANDO O PERSONAGEM PONCIO PILATOS - 2017</w:t>
      </w:r>
    </w:p>
    <w:p w14:paraId="3293CA6E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6AC9B8C6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COORDENADOR EXECUTIVO DO PROJETO: CORDÃO UNIDOS DA MELHOR IDADE 2018.</w:t>
      </w:r>
    </w:p>
    <w:p w14:paraId="57C26376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576E967C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488FED1C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FIGURINISTA DA A.G.R.E.S PRINCESA DO SAMBA DA CIDADE DE SOBRAL - 2018.</w:t>
      </w:r>
    </w:p>
    <w:p w14:paraId="548831BF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07E95FC8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PRODUTOR EXECUTIVO E FIGURINISTA DO ESPETÁCULO XIV- PAIXÃO DE CRISTO DE MERUOCA - 2018</w:t>
      </w:r>
    </w:p>
    <w:p w14:paraId="1F0C24A5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2FE68F21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2018- PRODUTOR E BRINCANTE DO PASTORIL LUZ DA SERRA, APROVADO NO EDITAL NATAL DE LUZ 2018.</w:t>
      </w:r>
    </w:p>
    <w:p w14:paraId="3B0DBFE0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1986DAE1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2019- PRESIDENTE DO GRUPO DE MARACATU FILHOS DE ZUMBI.</w:t>
      </w:r>
    </w:p>
    <w:p w14:paraId="6587AFCB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216FF895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2019- COREOGRÁFO E PRODUTOR DO GRUPO JUNINO - ARRAIA MÃE DO DIVINO</w:t>
      </w:r>
    </w:p>
    <w:p w14:paraId="5FA02CF1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1EE8F7F6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2019- COORDENADOR E PROPONENTE DO GRUPO - PASTORIL LUZ DA SERRA;</w:t>
      </w:r>
    </w:p>
    <w:p w14:paraId="6A7D6D1C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68CFB5B8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2019- PROJETISTA DO GRUPO JUNINO F&amp;C DO ACRE</w:t>
      </w:r>
    </w:p>
    <w:p w14:paraId="037B38ED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294390D9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2020- PROJETISTA DO GRUPO JUNINO DANÇANDO AO LUAR DO MUNICÍPIO DE PINHEIRO-MA.</w:t>
      </w:r>
    </w:p>
    <w:p w14:paraId="2018A9E1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6D39D66E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2020- PROPONENTE E MEMBRO DO PROJETO: MARACATU FILHOS DE ZUMBI;</w:t>
      </w:r>
    </w:p>
    <w:p w14:paraId="5EE434EB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73CEF80E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2020- AGENTE SOCIOAMBIENTAL CONTRATADO - INSTITUTO NORDESTE E CIDADANIA - INEC</w:t>
      </w:r>
    </w:p>
    <w:p w14:paraId="660F255F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6E19AA1D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2020- PRODUTOR DO GRUPO JUNINO AMOR JUNINO DE MERUOCA</w:t>
      </w:r>
    </w:p>
    <w:p w14:paraId="69A01D5C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3E9331F5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2021- DIRETOR DOS VIDEOS "CONTAÇÕES DE HISTÓRIAS INFANTIS"</w:t>
      </w:r>
    </w:p>
    <w:p w14:paraId="2FF04E2F" w14:textId="77777777" w:rsidR="0014204C" w:rsidRPr="0014204C" w:rsidRDefault="0014204C" w:rsidP="0014204C">
      <w:pPr>
        <w:pStyle w:val="Corpodetexto"/>
        <w:rPr>
          <w:b/>
          <w:bCs/>
          <w:lang w:val="pt-BR"/>
        </w:rPr>
      </w:pPr>
    </w:p>
    <w:p w14:paraId="3C32154F" w14:textId="607C5850" w:rsidR="007F5B63" w:rsidRDefault="0014204C" w:rsidP="0014204C">
      <w:pPr>
        <w:pStyle w:val="Corpodetexto"/>
        <w:rPr>
          <w:b/>
          <w:bCs/>
          <w:lang w:val="pt-BR"/>
        </w:rPr>
      </w:pPr>
      <w:r w:rsidRPr="0014204C">
        <w:rPr>
          <w:b/>
          <w:bCs/>
          <w:lang w:val="pt-BR"/>
        </w:rPr>
        <w:t>2020- MEMBRO DA COMISSÃO DE ENFRENTAMENTO A FOME E AO COVID-19 EM MERUOCA - COLETIVO MERUOCA VIDA FELIZ</w:t>
      </w:r>
      <w:r>
        <w:rPr>
          <w:b/>
          <w:bCs/>
          <w:lang w:val="pt-BR"/>
        </w:rPr>
        <w:t>.</w:t>
      </w:r>
    </w:p>
    <w:p w14:paraId="5C8083D6" w14:textId="77777777" w:rsidR="0014204C" w:rsidRDefault="0014204C" w:rsidP="0014204C">
      <w:pPr>
        <w:pStyle w:val="Corpodetexto"/>
        <w:rPr>
          <w:b/>
          <w:bCs/>
          <w:lang w:val="pt-BR"/>
        </w:rPr>
      </w:pPr>
    </w:p>
    <w:p w14:paraId="63AC8308" w14:textId="63222776" w:rsidR="0014204C" w:rsidRDefault="0014204C" w:rsidP="0014204C">
      <w:pPr>
        <w:pStyle w:val="Corpodetexto"/>
        <w:rPr>
          <w:b/>
          <w:bCs/>
          <w:lang w:val="pt-BR"/>
        </w:rPr>
      </w:pPr>
      <w:r>
        <w:rPr>
          <w:b/>
          <w:bCs/>
          <w:lang w:val="pt-BR"/>
        </w:rPr>
        <w:t>2021- INTEGRANTE DO CONSELHO DE DIRIGENTES DE CULTURA DO ESTADO DO CEARÁ – DI CULTURA;</w:t>
      </w:r>
    </w:p>
    <w:p w14:paraId="25835BFA" w14:textId="77777777" w:rsidR="0014204C" w:rsidRDefault="0014204C" w:rsidP="0014204C">
      <w:pPr>
        <w:pStyle w:val="Corpodetexto"/>
        <w:rPr>
          <w:b/>
          <w:bCs/>
          <w:lang w:val="pt-BR"/>
        </w:rPr>
      </w:pPr>
    </w:p>
    <w:p w14:paraId="1BED8DA0" w14:textId="6A64E0CE" w:rsidR="0014204C" w:rsidRDefault="0014204C" w:rsidP="0014204C">
      <w:pPr>
        <w:pStyle w:val="Corpodetexto"/>
        <w:rPr>
          <w:b/>
          <w:bCs/>
          <w:lang w:val="pt-BR"/>
        </w:rPr>
      </w:pPr>
      <w:r>
        <w:rPr>
          <w:b/>
          <w:bCs/>
          <w:lang w:val="pt-BR"/>
        </w:rPr>
        <w:t>2021- SECRETÁRIO MUNICIPAL DE TURISMO, CULTURA, ESPORTE E JUVENTUDE DE MERUOCA.</w:t>
      </w:r>
    </w:p>
    <w:p w14:paraId="1C0E9DF3" w14:textId="77777777" w:rsidR="0014204C" w:rsidRDefault="0014204C" w:rsidP="0014204C">
      <w:pPr>
        <w:pStyle w:val="Corpodetexto"/>
        <w:rPr>
          <w:b/>
          <w:bCs/>
          <w:lang w:val="pt-BR"/>
        </w:rPr>
      </w:pPr>
    </w:p>
    <w:p w14:paraId="3E046581" w14:textId="718FFA8D" w:rsidR="0014204C" w:rsidRDefault="0014204C" w:rsidP="0014204C">
      <w:pPr>
        <w:pStyle w:val="Corpodetexto"/>
        <w:rPr>
          <w:b/>
          <w:bCs/>
          <w:lang w:val="pt-BR"/>
        </w:rPr>
      </w:pPr>
      <w:r>
        <w:rPr>
          <w:b/>
          <w:bCs/>
          <w:lang w:val="pt-BR"/>
        </w:rPr>
        <w:t>2023- PRODUTOR DO XVI FESTIVAL DE INVERNO DA SERRA DA MERUOCA</w:t>
      </w:r>
    </w:p>
    <w:p w14:paraId="7FA25566" w14:textId="1F2CF163" w:rsidR="0014204C" w:rsidRDefault="0014204C" w:rsidP="0014204C">
      <w:pPr>
        <w:pStyle w:val="Corpodetexto"/>
        <w:rPr>
          <w:b/>
          <w:bCs/>
          <w:lang w:val="pt-BR"/>
        </w:rPr>
      </w:pPr>
    </w:p>
    <w:p w14:paraId="03C4468B" w14:textId="512417D4" w:rsidR="0014204C" w:rsidRDefault="0014204C" w:rsidP="0014204C">
      <w:pPr>
        <w:pStyle w:val="Corpodetexto"/>
        <w:rPr>
          <w:b/>
          <w:bCs/>
          <w:lang w:val="pt-BR"/>
        </w:rPr>
      </w:pPr>
      <w:r>
        <w:rPr>
          <w:b/>
          <w:bCs/>
          <w:lang w:val="pt-BR"/>
        </w:rPr>
        <w:t>2024- PRODUTOR DO XVII FESTIVAL DE INVERNO DA SERRA DA MERUOCA</w:t>
      </w:r>
    </w:p>
    <w:p w14:paraId="20C2CEB8" w14:textId="77777777" w:rsidR="0014204C" w:rsidRDefault="0014204C" w:rsidP="0014204C">
      <w:pPr>
        <w:pStyle w:val="Corpodetexto"/>
        <w:rPr>
          <w:b/>
          <w:bCs/>
          <w:lang w:val="pt-BR"/>
        </w:rPr>
      </w:pPr>
    </w:p>
    <w:p w14:paraId="5EDBA8EF" w14:textId="668EAEFF" w:rsidR="0014204C" w:rsidRPr="0014204C" w:rsidRDefault="0014204C" w:rsidP="0014204C">
      <w:pPr>
        <w:pStyle w:val="Corpodetexto"/>
        <w:rPr>
          <w:b/>
          <w:bCs/>
          <w:lang w:val="pt-BR"/>
        </w:rPr>
      </w:pPr>
      <w:r>
        <w:rPr>
          <w:b/>
          <w:bCs/>
          <w:lang w:val="pt-BR"/>
        </w:rPr>
        <w:t>2024- PRODUTOR DO VI FESTIVAL MERUOCA JUNINO.</w:t>
      </w:r>
    </w:p>
    <w:sectPr w:rsidR="0014204C" w:rsidRPr="0014204C" w:rsidSect="00291D02">
      <w:headerReference w:type="default" r:id="rId1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C49DC4" w14:textId="77777777" w:rsidR="00F53E4B" w:rsidRDefault="00F53E4B" w:rsidP="00590471">
      <w:r>
        <w:separator/>
      </w:r>
    </w:p>
  </w:endnote>
  <w:endnote w:type="continuationSeparator" w:id="0">
    <w:p w14:paraId="4EDECBCB" w14:textId="77777777" w:rsidR="00F53E4B" w:rsidRDefault="00F53E4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598387" w14:textId="77777777" w:rsidR="00F53E4B" w:rsidRDefault="00F53E4B" w:rsidP="00590471">
      <w:r>
        <w:separator/>
      </w:r>
    </w:p>
  </w:footnote>
  <w:footnote w:type="continuationSeparator" w:id="0">
    <w:p w14:paraId="4987A598" w14:textId="77777777" w:rsidR="00F53E4B" w:rsidRDefault="00F53E4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B1CF6" w14:textId="77777777" w:rsidR="00590471" w:rsidRPr="00622358" w:rsidRDefault="00310F17" w:rsidP="00060042">
    <w:pPr>
      <w:pStyle w:val="Corpodetexto"/>
      <w:rPr>
        <w:lang w:val="pt-BR"/>
      </w:rPr>
    </w:pPr>
    <w:r w:rsidRPr="00622358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FA54813" wp14:editId="72CAC42F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911D62" id="Grupo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uCX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Z1V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QKkUlicEngaKRJNjeUCpiAYmEpVj&#10;eZgcywNKRTQwkagcy8PkWB7KsYTA6gXlWB4mx/KAUqltYHIsD+VYQuBVQZFociwP5VhC4GmgSDQ5&#10;lodyLCHwNFAkmhzLQzmWEFgaKMfyMDmWh3IsIfA0UCSaHMtDOZYQeBooEk2O5aEcSwg8DRSJJsfy&#10;UI4lBJ4GikSTY3koxxICR4Onciwh8DIQjuVpcixP5VhC4Gkgs/PT5FieyrGEwNNAZuenybE8lWMJ&#10;gaeB+IlPk2N5KscSAk8D8ROf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v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22358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54E1C2C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9327532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E00CBC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0E5210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64E10F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221CE4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E2E94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D46526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2C0C8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C22482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77123BD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CA7735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020855003">
    <w:abstractNumId w:val="10"/>
  </w:num>
  <w:num w:numId="2" w16cid:durableId="926960594">
    <w:abstractNumId w:val="11"/>
  </w:num>
  <w:num w:numId="3" w16cid:durableId="410154189">
    <w:abstractNumId w:val="9"/>
  </w:num>
  <w:num w:numId="4" w16cid:durableId="1616717501">
    <w:abstractNumId w:val="13"/>
  </w:num>
  <w:num w:numId="5" w16cid:durableId="1718317899">
    <w:abstractNumId w:val="14"/>
  </w:num>
  <w:num w:numId="6" w16cid:durableId="1890338725">
    <w:abstractNumId w:val="8"/>
  </w:num>
  <w:num w:numId="7" w16cid:durableId="2146390914">
    <w:abstractNumId w:val="3"/>
  </w:num>
  <w:num w:numId="8" w16cid:durableId="121729124">
    <w:abstractNumId w:val="2"/>
  </w:num>
  <w:num w:numId="9" w16cid:durableId="24138824">
    <w:abstractNumId w:val="1"/>
  </w:num>
  <w:num w:numId="10" w16cid:durableId="119998029">
    <w:abstractNumId w:val="0"/>
  </w:num>
  <w:num w:numId="11" w16cid:durableId="1145852838">
    <w:abstractNumId w:val="7"/>
  </w:num>
  <w:num w:numId="12" w16cid:durableId="713579746">
    <w:abstractNumId w:val="6"/>
  </w:num>
  <w:num w:numId="13" w16cid:durableId="1815365770">
    <w:abstractNumId w:val="5"/>
  </w:num>
  <w:num w:numId="14" w16cid:durableId="1143085140">
    <w:abstractNumId w:val="4"/>
  </w:num>
  <w:num w:numId="15" w16cid:durableId="97310340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04C"/>
    <w:rsid w:val="00060042"/>
    <w:rsid w:val="0008685D"/>
    <w:rsid w:val="00090860"/>
    <w:rsid w:val="00112FD7"/>
    <w:rsid w:val="0014204C"/>
    <w:rsid w:val="00150ABD"/>
    <w:rsid w:val="001946FC"/>
    <w:rsid w:val="00222466"/>
    <w:rsid w:val="00247254"/>
    <w:rsid w:val="0024753C"/>
    <w:rsid w:val="00276026"/>
    <w:rsid w:val="00291D02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50489"/>
    <w:rsid w:val="00565C77"/>
    <w:rsid w:val="0056708E"/>
    <w:rsid w:val="005801E5"/>
    <w:rsid w:val="00590471"/>
    <w:rsid w:val="005D01FA"/>
    <w:rsid w:val="00622358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264D0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561E1"/>
    <w:rsid w:val="00DB4168"/>
    <w:rsid w:val="00DC3F0A"/>
    <w:rsid w:val="00E26AED"/>
    <w:rsid w:val="00E37FDF"/>
    <w:rsid w:val="00E73AB8"/>
    <w:rsid w:val="00E90A60"/>
    <w:rsid w:val="00ED47F7"/>
    <w:rsid w:val="00EE7E09"/>
    <w:rsid w:val="00F0223C"/>
    <w:rsid w:val="00F3235D"/>
    <w:rsid w:val="00F32393"/>
    <w:rsid w:val="00F53E4B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FFA44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91D02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622358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rsid w:val="00622358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22358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22358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22358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22358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22358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22358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22358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622358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22358"/>
    <w:rPr>
      <w:rFonts w:ascii="Calibri" w:hAnsi="Calibri" w:cs="Calibri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622358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622358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622358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22358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22358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622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Corpodetexto"/>
    <w:next w:val="Normal"/>
    <w:link w:val="TtuloChar"/>
    <w:uiPriority w:val="10"/>
    <w:qFormat/>
    <w:rsid w:val="00622358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622358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622358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s">
    <w:name w:val="Datas"/>
    <w:basedOn w:val="Corpodetexto"/>
    <w:qFormat/>
    <w:rsid w:val="00622358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622358"/>
    <w:rPr>
      <w:rFonts w:ascii="Calibri" w:hAnsi="Calibri" w:cs="Calibri"/>
      <w:b/>
      <w:bCs/>
      <w:color w:val="666666" w:themeColor="accent4"/>
    </w:rPr>
  </w:style>
  <w:style w:type="character" w:styleId="TextodoEspaoReservado">
    <w:name w:val="Placeholder Text"/>
    <w:basedOn w:val="Fontepargpadro"/>
    <w:uiPriority w:val="99"/>
    <w:semiHidden/>
    <w:rsid w:val="00622358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har"/>
    <w:uiPriority w:val="99"/>
    <w:rsid w:val="00622358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622358"/>
    <w:rPr>
      <w:rFonts w:ascii="Calibri" w:hAnsi="Calibri" w:cs="Calibri"/>
    </w:rPr>
  </w:style>
  <w:style w:type="paragraph" w:styleId="SemEspaamento">
    <w:name w:val="No Spacing"/>
    <w:uiPriority w:val="1"/>
    <w:rsid w:val="00622358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har">
    <w:name w:val="Título 2 Char"/>
    <w:basedOn w:val="Fontepargpadro"/>
    <w:link w:val="Ttulo2"/>
    <w:uiPriority w:val="9"/>
    <w:rsid w:val="00622358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622358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Commarcadores">
    <w:name w:val="List Bullet"/>
    <w:basedOn w:val="Normal"/>
    <w:uiPriority w:val="99"/>
    <w:rsid w:val="00622358"/>
    <w:pPr>
      <w:numPr>
        <w:numId w:val="3"/>
      </w:numPr>
      <w:contextualSpacing/>
    </w:pPr>
  </w:style>
  <w:style w:type="paragraph" w:customStyle="1" w:styleId="Nomedaescola">
    <w:name w:val="Nome da escola"/>
    <w:basedOn w:val="Normal"/>
    <w:uiPriority w:val="1"/>
    <w:rsid w:val="00622358"/>
    <w:rPr>
      <w:b/>
    </w:rPr>
  </w:style>
  <w:style w:type="character" w:customStyle="1" w:styleId="Meno1">
    <w:name w:val="Menção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622358"/>
    <w:pPr>
      <w:numPr>
        <w:numId w:val="4"/>
      </w:numPr>
    </w:pPr>
  </w:style>
  <w:style w:type="numbering" w:styleId="1ai">
    <w:name w:val="Outline List 1"/>
    <w:basedOn w:val="Semlista"/>
    <w:uiPriority w:val="99"/>
    <w:semiHidden/>
    <w:unhideWhenUsed/>
    <w:rsid w:val="00622358"/>
    <w:pPr>
      <w:numPr>
        <w:numId w:val="5"/>
      </w:numPr>
    </w:pPr>
  </w:style>
  <w:style w:type="character" w:styleId="CdigoHTML">
    <w:name w:val="HTML Code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622358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622358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62235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62235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22358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622358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62235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622358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622358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622358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622358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622358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622358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622358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22358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semiHidden/>
    <w:rsid w:val="00622358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622358"/>
  </w:style>
  <w:style w:type="character" w:styleId="TtulodoLivro">
    <w:name w:val="Book Title"/>
    <w:basedOn w:val="Fontepargpadro"/>
    <w:uiPriority w:val="33"/>
    <w:semiHidden/>
    <w:rsid w:val="00622358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6223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62235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2235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2235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2235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2235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2235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62235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62235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62235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62235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622358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622358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622358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622358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622358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622358"/>
    <w:pPr>
      <w:numPr>
        <w:numId w:val="10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622358"/>
    <w:pPr>
      <w:numPr>
        <w:numId w:val="11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622358"/>
    <w:pPr>
      <w:numPr>
        <w:numId w:val="12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622358"/>
    <w:pPr>
      <w:numPr>
        <w:numId w:val="13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622358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rsid w:val="0062235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622358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622358"/>
  </w:style>
  <w:style w:type="paragraph" w:styleId="Textodemacro">
    <w:name w:val="macro"/>
    <w:link w:val="TextodemacroChar"/>
    <w:uiPriority w:val="99"/>
    <w:semiHidden/>
    <w:unhideWhenUsed/>
    <w:rsid w:val="0062235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622358"/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2235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622358"/>
    <w:pPr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62235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62235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622358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23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2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235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622358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622358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62235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22358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22358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22358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2235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2235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622358"/>
    <w:pPr>
      <w:numPr>
        <w:numId w:val="15"/>
      </w:numPr>
    </w:pPr>
  </w:style>
  <w:style w:type="table" w:styleId="SimplesTabela1">
    <w:name w:val="Plain Table 1"/>
    <w:basedOn w:val="Tabelanormal"/>
    <w:uiPriority w:val="41"/>
    <w:rsid w:val="0062235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62235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62235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62235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62235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62235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62235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622358"/>
    <w:rPr>
      <w:rFonts w:ascii="Calibri" w:hAnsi="Calibri" w:cs="Calibri"/>
      <w:i/>
      <w:iCs/>
      <w:color w:val="2C567A" w:themeColor="accent1"/>
    </w:rPr>
  </w:style>
  <w:style w:type="character" w:styleId="nfaseIntensa">
    <w:name w:val="Intense Emphasis"/>
    <w:basedOn w:val="Fontepargpadro"/>
    <w:uiPriority w:val="21"/>
    <w:semiHidden/>
    <w:rsid w:val="0062235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22358"/>
    <w:rPr>
      <w:rFonts w:ascii="Times New Roman" w:hAnsi="Times New Roman"/>
      <w:sz w:val="24"/>
      <w:szCs w:val="24"/>
    </w:rPr>
  </w:style>
  <w:style w:type="character" w:customStyle="1" w:styleId="Hiperlinkinteligente1">
    <w:name w:val="Hiperlink inteligente1"/>
    <w:basedOn w:val="Fontepargpadro"/>
    <w:uiPriority w:val="99"/>
    <w:semiHidden/>
    <w:unhideWhenUsed/>
    <w:rsid w:val="00622358"/>
    <w:rPr>
      <w:rFonts w:ascii="Calibri" w:hAnsi="Calibri" w:cs="Calibri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22358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2235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22358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2235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2235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22358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2235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22358"/>
    <w:rPr>
      <w:rFonts w:ascii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2235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22358"/>
    <w:pPr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622358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622358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62235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622358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622358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62235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622358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622358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622358"/>
  </w:style>
  <w:style w:type="character" w:customStyle="1" w:styleId="SaudaoChar">
    <w:name w:val="Saudação Char"/>
    <w:basedOn w:val="Fontepargpadro"/>
    <w:link w:val="Saudao"/>
    <w:uiPriority w:val="99"/>
    <w:semiHidden/>
    <w:rsid w:val="00622358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622358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622358"/>
    <w:rPr>
      <w:rFonts w:ascii="Calibri" w:hAnsi="Calibri" w:cs="Calibri"/>
    </w:rPr>
  </w:style>
  <w:style w:type="table" w:styleId="TabelaSimples-1">
    <w:name w:val="Table Simp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622358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622358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622358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622358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622358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622358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622358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622358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622358"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62235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22358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2235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622358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622358"/>
    <w:rPr>
      <w:rFonts w:ascii="Calibri" w:hAnsi="Calibri" w:cs="Calibri"/>
    </w:rPr>
  </w:style>
  <w:style w:type="table" w:styleId="Tabelacomgrade1">
    <w:name w:val="Table Grid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6223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235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235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62235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semiHidden/>
    <w:unhideWhenUsed/>
    <w:rsid w:val="0062235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2235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pt-BR%7b167632E4-B43F-43A6-AF66-2DEAB71E262F%7d\%7bA9BA3061-FC84-46C5-84F5-1DF752C73C84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{A9BA3061-FC84-46C5-84F5-1DF752C73C84}tf78128832_win32</Template>
  <TotalTime>0</TotalTime>
  <Pages>2</Pages>
  <Words>727</Words>
  <Characters>3926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2024-09-02T19:54:00Z</dcterms:created>
  <dcterms:modified xsi:type="dcterms:W3CDTF">2024-09-02T20:00:00Z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